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663" w:rsidRPr="00670A1A" w:rsidRDefault="00445663" w:rsidP="00975BEF">
      <w:pPr>
        <w:jc w:val="center"/>
        <w:rPr>
          <w:sz w:val="40"/>
          <w:szCs w:val="40"/>
        </w:rPr>
      </w:pPr>
      <w:r w:rsidRPr="00670A1A">
        <w:rPr>
          <w:sz w:val="40"/>
          <w:szCs w:val="40"/>
        </w:rPr>
        <w:t>CERERE TRANSFER</w:t>
      </w:r>
      <w:r w:rsidR="009A7666" w:rsidRPr="00670A1A">
        <w:rPr>
          <w:sz w:val="40"/>
          <w:szCs w:val="40"/>
        </w:rPr>
        <w:t xml:space="preserve"> INTERN</w:t>
      </w:r>
    </w:p>
    <w:p w:rsidR="004A29BF" w:rsidRDefault="004A29BF" w:rsidP="00445663">
      <w:pPr>
        <w:rPr>
          <w:sz w:val="28"/>
          <w:szCs w:val="28"/>
        </w:rPr>
      </w:pPr>
    </w:p>
    <w:p w:rsidR="00A3570C" w:rsidRPr="00712FF0" w:rsidRDefault="00A3570C" w:rsidP="00445663">
      <w:pPr>
        <w:sectPr w:rsidR="00A3570C" w:rsidRPr="00712FF0" w:rsidSect="001613BD">
          <w:headerReference w:type="default" r:id="rId7"/>
          <w:footerReference w:type="default" r:id="rId8"/>
          <w:pgSz w:w="12240" w:h="15840"/>
          <w:pgMar w:top="1659" w:right="1418" w:bottom="1134" w:left="1701" w:header="142" w:footer="720" w:gutter="0"/>
          <w:cols w:space="720"/>
          <w:docGrid w:linePitch="360"/>
        </w:sectPr>
      </w:pPr>
    </w:p>
    <w:p w:rsidR="009A7666" w:rsidRPr="00670A1A" w:rsidRDefault="009A7666" w:rsidP="009A7666">
      <w:pPr>
        <w:rPr>
          <w:lang w:val="fr-FR"/>
        </w:rPr>
      </w:pPr>
      <w:r w:rsidRPr="00670A1A">
        <w:lastRenderedPageBreak/>
        <w:t xml:space="preserve">De </w:t>
      </w:r>
      <w:smartTag w:uri="urn:schemas-microsoft-com:office:smarttags" w:element="PersonName">
        <w:smartTagPr>
          <w:attr w:name="ProductID" w:val="La Liceul"/>
        </w:smartTagPr>
        <w:r w:rsidRPr="00670A1A">
          <w:t>la Liceul</w:t>
        </w:r>
      </w:smartTag>
      <w:r w:rsidRPr="00670A1A">
        <w:t xml:space="preserve"> </w:t>
      </w:r>
      <w:r w:rsidR="00F1594C">
        <w:t xml:space="preserve">Teoretic </w:t>
      </w:r>
      <w:r w:rsidR="00834386">
        <w:t>„G.Moisil”T</w:t>
      </w:r>
      <w:r w:rsidRPr="00670A1A">
        <w:t>imisoara</w:t>
      </w:r>
    </w:p>
    <w:p w:rsidR="00834386" w:rsidRDefault="00834386" w:rsidP="00445663"/>
    <w:p w:rsidR="00445663" w:rsidRPr="00670A1A" w:rsidRDefault="004A29BF" w:rsidP="00445663">
      <w:r w:rsidRPr="00670A1A">
        <w:t>Nr. de inreg:</w:t>
      </w:r>
      <w:r w:rsidR="00445663" w:rsidRPr="00670A1A">
        <w:t>_______/___________</w:t>
      </w:r>
    </w:p>
    <w:p w:rsidR="004A29BF" w:rsidRPr="00670A1A" w:rsidRDefault="004A29BF" w:rsidP="00445663"/>
    <w:p w:rsidR="004A29BF" w:rsidRPr="00670A1A" w:rsidRDefault="004A29BF" w:rsidP="00445663"/>
    <w:p w:rsidR="004A29BF" w:rsidRPr="00670A1A" w:rsidRDefault="004A29BF" w:rsidP="00445663"/>
    <w:p w:rsidR="004A29BF" w:rsidRDefault="004A29BF" w:rsidP="00445663">
      <w:pPr>
        <w:jc w:val="center"/>
      </w:pPr>
    </w:p>
    <w:p w:rsidR="0098658A" w:rsidRPr="00670A1A" w:rsidRDefault="0098658A" w:rsidP="00445663">
      <w:pPr>
        <w:jc w:val="center"/>
      </w:pPr>
    </w:p>
    <w:p w:rsidR="00670A1A" w:rsidRPr="00670A1A" w:rsidRDefault="00670A1A" w:rsidP="00445663">
      <w:pPr>
        <w:jc w:val="center"/>
      </w:pPr>
    </w:p>
    <w:p w:rsidR="00A3570C" w:rsidRPr="00670A1A" w:rsidRDefault="00A3570C" w:rsidP="00445663">
      <w:pPr>
        <w:jc w:val="center"/>
        <w:sectPr w:rsidR="00A3570C" w:rsidRPr="00670A1A" w:rsidSect="001613BD">
          <w:type w:val="continuous"/>
          <w:pgSz w:w="12240" w:h="15840"/>
          <w:pgMar w:top="1659" w:right="851" w:bottom="567" w:left="1701" w:header="142" w:footer="720" w:gutter="0"/>
          <w:cols w:num="2" w:space="720" w:equalWidth="0">
            <w:col w:w="4200" w:space="720"/>
            <w:col w:w="4767"/>
          </w:cols>
          <w:docGrid w:linePitch="360"/>
        </w:sectPr>
      </w:pPr>
    </w:p>
    <w:p w:rsidR="00445663" w:rsidRDefault="00445663" w:rsidP="00670A1A">
      <w:pPr>
        <w:spacing w:line="360" w:lineRule="auto"/>
        <w:jc w:val="center"/>
      </w:pPr>
      <w:r w:rsidRPr="00F503FA">
        <w:rPr>
          <w:b/>
        </w:rPr>
        <w:lastRenderedPageBreak/>
        <w:t>DOMNULE DIRECTOR</w:t>
      </w:r>
      <w:r w:rsidR="00A3570C" w:rsidRPr="00670A1A">
        <w:t>,</w:t>
      </w:r>
    </w:p>
    <w:p w:rsidR="00C97730" w:rsidRDefault="00445663" w:rsidP="0098658A">
      <w:pPr>
        <w:ind w:firstLine="708"/>
      </w:pPr>
      <w:r w:rsidRPr="00670A1A">
        <w:t>Subsemnatul</w:t>
      </w:r>
      <w:r w:rsidR="00C97730">
        <w:t xml:space="preserve"> (</w:t>
      </w:r>
      <w:r w:rsidR="00C97730" w:rsidRPr="00C97730">
        <w:rPr>
          <w:b/>
        </w:rPr>
        <w:t>părinte</w:t>
      </w:r>
      <w:r w:rsidR="00C97730">
        <w:t>)</w:t>
      </w:r>
      <w:r w:rsidRPr="00670A1A">
        <w:t>_______________________</w:t>
      </w:r>
      <w:r w:rsidRPr="00834386">
        <w:t>_</w:t>
      </w:r>
      <w:r w:rsidRPr="00670A1A">
        <w:t>__________</w:t>
      </w:r>
      <w:r w:rsidR="004D18DF" w:rsidRPr="00670A1A">
        <w:t>_______</w:t>
      </w:r>
      <w:r w:rsidR="00670A1A">
        <w:t>__________</w:t>
      </w:r>
      <w:r w:rsidRPr="00670A1A">
        <w:t>,</w:t>
      </w:r>
    </w:p>
    <w:p w:rsidR="00C97730" w:rsidRPr="00F922BB" w:rsidRDefault="004D18DF" w:rsidP="0098658A">
      <w:pPr>
        <w:spacing w:line="360" w:lineRule="auto"/>
        <w:ind w:left="2832" w:firstLine="708"/>
        <w:rPr>
          <w:sz w:val="16"/>
          <w:szCs w:val="16"/>
        </w:rPr>
      </w:pPr>
      <w:r w:rsidRPr="00670A1A">
        <w:t xml:space="preserve"> </w:t>
      </w:r>
      <w:r w:rsidR="00C97730">
        <w:tab/>
      </w:r>
      <w:r w:rsidR="00C97730">
        <w:tab/>
      </w:r>
      <w:r w:rsidR="00C97730" w:rsidRPr="00C97730">
        <w:rPr>
          <w:sz w:val="18"/>
          <w:szCs w:val="18"/>
        </w:rPr>
        <w:t>a se completa cu</w:t>
      </w:r>
      <w:r w:rsidR="00C97730" w:rsidRPr="00F922BB">
        <w:rPr>
          <w:sz w:val="16"/>
          <w:szCs w:val="16"/>
        </w:rPr>
        <w:t xml:space="preserve"> MAJUSCULE</w:t>
      </w:r>
    </w:p>
    <w:p w:rsidR="00A3570C" w:rsidRPr="00670A1A" w:rsidRDefault="00445663" w:rsidP="0098658A">
      <w:pPr>
        <w:spacing w:line="360" w:lineRule="auto"/>
      </w:pPr>
      <w:r w:rsidRPr="00670A1A">
        <w:t>domicili</w:t>
      </w:r>
      <w:r w:rsidR="004D18DF" w:rsidRPr="00670A1A">
        <w:t>a</w:t>
      </w:r>
      <w:r w:rsidRPr="00670A1A">
        <w:t>t în</w:t>
      </w:r>
      <w:r w:rsidR="00A3570C" w:rsidRPr="00670A1A">
        <w:t xml:space="preserve"> localitatea</w:t>
      </w:r>
      <w:r w:rsidRPr="00670A1A">
        <w:t xml:space="preserve"> _________________,</w:t>
      </w:r>
      <w:r w:rsidR="00670A1A">
        <w:t>str.</w:t>
      </w:r>
      <w:r w:rsidR="00A3570C" w:rsidRPr="00834386">
        <w:t>_</w:t>
      </w:r>
      <w:r w:rsidR="0098658A">
        <w:t>__________</w:t>
      </w:r>
      <w:r w:rsidR="00A3570C" w:rsidRPr="00834386">
        <w:t>_____________</w:t>
      </w:r>
      <w:r w:rsidR="007B3889" w:rsidRPr="00834386">
        <w:t>_______</w:t>
      </w:r>
      <w:r w:rsidR="00670A1A" w:rsidRPr="00834386">
        <w:t>______________</w:t>
      </w:r>
      <w:r w:rsidR="0098658A">
        <w:t xml:space="preserve">, tel. </w:t>
      </w:r>
      <w:r w:rsidR="00AC153C">
        <w:t>_________________________adresa de e- mail_____________________________________</w:t>
      </w:r>
      <w:r w:rsidR="00A3570C" w:rsidRPr="00670A1A">
        <w:t>pă</w:t>
      </w:r>
      <w:r w:rsidRPr="00670A1A">
        <w:t>rinte al elevului/ei ____________________</w:t>
      </w:r>
      <w:r w:rsidR="0098658A">
        <w:t>____</w:t>
      </w:r>
      <w:r w:rsidRPr="00670A1A">
        <w:t>născut(ă) la data _</w:t>
      </w:r>
      <w:r w:rsidR="00A3570C" w:rsidRPr="00670A1A">
        <w:t>_</w:t>
      </w:r>
      <w:r w:rsidRPr="00670A1A">
        <w:t xml:space="preserve">______în </w:t>
      </w:r>
      <w:r w:rsidR="007E0882" w:rsidRPr="00670A1A">
        <w:t>loc.</w:t>
      </w:r>
      <w:r w:rsidR="00A3570C" w:rsidRPr="00670A1A">
        <w:t xml:space="preserve"> </w:t>
      </w:r>
      <w:r w:rsidRPr="00670A1A">
        <w:t>________________</w:t>
      </w:r>
      <w:r w:rsidR="00A3570C" w:rsidRPr="00670A1A">
        <w:t>______</w:t>
      </w:r>
      <w:r w:rsidR="00670A1A">
        <w:t>___________</w:t>
      </w:r>
      <w:r w:rsidRPr="00670A1A">
        <w:t xml:space="preserve">, jud. ___________ </w:t>
      </w:r>
      <w:r w:rsidR="00A3570C" w:rsidRPr="00670A1A">
        <w:t xml:space="preserve"> </w:t>
      </w:r>
    </w:p>
    <w:p w:rsidR="00A3570C" w:rsidRPr="00670A1A" w:rsidRDefault="00A3570C" w:rsidP="00670A1A">
      <w:pPr>
        <w:spacing w:line="360" w:lineRule="auto"/>
        <w:jc w:val="both"/>
        <w:rPr>
          <w:b/>
        </w:rPr>
      </w:pPr>
      <w:r w:rsidRPr="00670A1A">
        <w:rPr>
          <w:b/>
        </w:rPr>
        <w:t>solicit transferul</w:t>
      </w:r>
    </w:p>
    <w:p w:rsidR="00A3570C" w:rsidRPr="00AC153C" w:rsidRDefault="00A3570C" w:rsidP="00670A1A">
      <w:pPr>
        <w:spacing w:line="360" w:lineRule="auto"/>
        <w:jc w:val="both"/>
        <w:rPr>
          <w:b/>
          <w:sz w:val="10"/>
        </w:rPr>
      </w:pPr>
    </w:p>
    <w:p w:rsidR="00A3570C" w:rsidRPr="00AC153C" w:rsidRDefault="00A3570C" w:rsidP="00670A1A">
      <w:pPr>
        <w:jc w:val="both"/>
        <w:rPr>
          <w:b/>
          <w:sz w:val="10"/>
        </w:rPr>
        <w:sectPr w:rsidR="00A3570C" w:rsidRPr="00AC153C" w:rsidSect="001613BD">
          <w:type w:val="continuous"/>
          <w:pgSz w:w="12240" w:h="15840"/>
          <w:pgMar w:top="1659" w:right="900" w:bottom="1134" w:left="1134" w:header="142" w:footer="720" w:gutter="0"/>
          <w:cols w:space="720"/>
          <w:docGrid w:linePitch="360"/>
        </w:sectPr>
      </w:pPr>
    </w:p>
    <w:p w:rsidR="00E95032" w:rsidRPr="00670A1A" w:rsidRDefault="00E95032" w:rsidP="00670A1A">
      <w:pPr>
        <w:spacing w:line="360" w:lineRule="auto"/>
        <w:jc w:val="both"/>
      </w:pPr>
      <w:r w:rsidRPr="00670A1A">
        <w:lastRenderedPageBreak/>
        <w:t xml:space="preserve">la Liceul </w:t>
      </w:r>
      <w:r w:rsidR="0084543D">
        <w:t xml:space="preserve">Teoretic </w:t>
      </w:r>
      <w:r w:rsidRPr="00670A1A">
        <w:t xml:space="preserve">„G. Moisil” Timisoara </w:t>
      </w:r>
    </w:p>
    <w:p w:rsidR="00A3570C" w:rsidRPr="00670A1A" w:rsidRDefault="0084543D" w:rsidP="00670A1A">
      <w:pPr>
        <w:spacing w:line="360" w:lineRule="auto"/>
        <w:jc w:val="both"/>
      </w:pPr>
      <w:r>
        <w:tab/>
      </w:r>
      <w:r w:rsidR="00445663" w:rsidRPr="00670A1A">
        <w:t xml:space="preserve">din clasa ________, </w:t>
      </w:r>
    </w:p>
    <w:p w:rsidR="00445663" w:rsidRPr="00670A1A" w:rsidRDefault="0084543D" w:rsidP="00670A1A">
      <w:pPr>
        <w:spacing w:line="360" w:lineRule="auto"/>
        <w:jc w:val="both"/>
      </w:pPr>
      <w:r>
        <w:tab/>
      </w:r>
      <w:r w:rsidR="00A3570C" w:rsidRPr="00670A1A">
        <w:t>an şcolar ________</w:t>
      </w:r>
    </w:p>
    <w:p w:rsidR="00A3570C" w:rsidRPr="00670A1A" w:rsidRDefault="0084543D" w:rsidP="00670A1A">
      <w:pPr>
        <w:spacing w:line="360" w:lineRule="auto"/>
        <w:jc w:val="both"/>
      </w:pPr>
      <w:r>
        <w:lastRenderedPageBreak/>
        <w:tab/>
      </w:r>
      <w:r w:rsidR="00445663" w:rsidRPr="00670A1A">
        <w:t xml:space="preserve"> </w:t>
      </w:r>
      <w:r>
        <w:t>l</w:t>
      </w:r>
      <w:r w:rsidR="00445663" w:rsidRPr="00670A1A">
        <w:t>a</w:t>
      </w:r>
      <w:r w:rsidR="00A3570C" w:rsidRPr="00670A1A">
        <w:t xml:space="preserve"> Liceul </w:t>
      </w:r>
      <w:r>
        <w:t xml:space="preserve">Teoretic </w:t>
      </w:r>
      <w:r w:rsidR="00A3570C" w:rsidRPr="00670A1A">
        <w:t>„</w:t>
      </w:r>
      <w:r w:rsidR="00377326" w:rsidRPr="00670A1A">
        <w:t>G</w:t>
      </w:r>
      <w:r w:rsidR="00A3570C" w:rsidRPr="00670A1A">
        <w:t>. Moisil” Timisoara</w:t>
      </w:r>
      <w:r w:rsidR="00445663" w:rsidRPr="00670A1A">
        <w:t xml:space="preserve"> </w:t>
      </w:r>
    </w:p>
    <w:p w:rsidR="00A3570C" w:rsidRPr="00670A1A" w:rsidRDefault="00C97730" w:rsidP="00670A1A">
      <w:pPr>
        <w:spacing w:line="360" w:lineRule="auto"/>
        <w:jc w:val="both"/>
      </w:pPr>
      <w:r>
        <w:t xml:space="preserve"> </w:t>
      </w:r>
      <w:r w:rsidR="0084543D">
        <w:tab/>
      </w:r>
      <w:r w:rsidR="0084543D">
        <w:tab/>
      </w:r>
      <w:r w:rsidR="00445663" w:rsidRPr="00670A1A">
        <w:t xml:space="preserve">în clasa,  </w:t>
      </w:r>
      <w:r w:rsidR="009A2643" w:rsidRPr="00670A1A">
        <w:t>________,</w:t>
      </w:r>
    </w:p>
    <w:p w:rsidR="00445663" w:rsidRPr="00670A1A" w:rsidRDefault="00C97730" w:rsidP="00670A1A">
      <w:pPr>
        <w:spacing w:line="360" w:lineRule="auto"/>
        <w:jc w:val="both"/>
      </w:pPr>
      <w:r>
        <w:t xml:space="preserve"> </w:t>
      </w:r>
      <w:r w:rsidR="0084543D">
        <w:tab/>
      </w:r>
      <w:r w:rsidR="0084543D">
        <w:tab/>
      </w:r>
      <w:r w:rsidR="00A3570C" w:rsidRPr="00670A1A">
        <w:t>an şcolar ________</w:t>
      </w:r>
    </w:p>
    <w:p w:rsidR="00A3570C" w:rsidRPr="00670A1A" w:rsidRDefault="00A3570C" w:rsidP="00670A1A">
      <w:pPr>
        <w:spacing w:line="360" w:lineRule="auto"/>
        <w:sectPr w:rsidR="00A3570C" w:rsidRPr="00670A1A" w:rsidSect="001613BD">
          <w:type w:val="continuous"/>
          <w:pgSz w:w="12240" w:h="15840"/>
          <w:pgMar w:top="1659" w:right="900" w:bottom="851" w:left="1134" w:header="142" w:footer="720" w:gutter="0"/>
          <w:cols w:num="2" w:space="720" w:equalWidth="0">
            <w:col w:w="4767" w:space="720"/>
            <w:col w:w="4719"/>
          </w:cols>
          <w:docGrid w:linePitch="360"/>
        </w:sectPr>
      </w:pPr>
    </w:p>
    <w:p w:rsidR="00445663" w:rsidRPr="00670A1A" w:rsidRDefault="00445663" w:rsidP="00670A1A">
      <w:pPr>
        <w:spacing w:line="360" w:lineRule="auto"/>
      </w:pPr>
      <w:r w:rsidRPr="00670A1A">
        <w:lastRenderedPageBreak/>
        <w:tab/>
        <w:t>Solicit acest transfer din următoarele motive:</w:t>
      </w:r>
    </w:p>
    <w:p w:rsidR="00445663" w:rsidRPr="00670A1A" w:rsidRDefault="00445663" w:rsidP="001613BD">
      <w:r w:rsidRPr="00670A1A">
        <w:t>__________________________________________________________________________________________________________________________________</w:t>
      </w:r>
      <w:r w:rsidR="007F385B" w:rsidRPr="00670A1A">
        <w:t>____</w:t>
      </w:r>
      <w:r w:rsidR="000C283C">
        <w:t>______________________</w:t>
      </w:r>
    </w:p>
    <w:p w:rsidR="00445663" w:rsidRPr="00670A1A" w:rsidRDefault="00445663" w:rsidP="001613BD">
      <w:pPr>
        <w:ind w:firstLine="708"/>
      </w:pPr>
      <w:r w:rsidRPr="00670A1A">
        <w:t xml:space="preserve">Limbi străine studiate </w:t>
      </w:r>
      <w:r w:rsidRPr="00670A1A">
        <w:tab/>
      </w:r>
      <w:r w:rsidR="001613BD">
        <w:t xml:space="preserve"> - </w:t>
      </w:r>
      <w:r w:rsidRPr="00670A1A">
        <w:t>Limba I</w:t>
      </w:r>
      <w:r w:rsidR="001613BD">
        <w:t xml:space="preserve"> / Limba II</w:t>
      </w:r>
      <w:r w:rsidRPr="00670A1A">
        <w:t xml:space="preserve">      </w:t>
      </w:r>
      <w:r w:rsidR="00670A1A">
        <w:tab/>
      </w:r>
      <w:r w:rsidR="00F1238A">
        <w:tab/>
      </w:r>
      <w:r w:rsidRPr="00670A1A">
        <w:t>_____________</w:t>
      </w:r>
    </w:p>
    <w:p w:rsidR="00445663" w:rsidRPr="00670A1A" w:rsidRDefault="00445663" w:rsidP="00670A1A">
      <w:pPr>
        <w:ind w:left="708"/>
      </w:pPr>
      <w:r w:rsidRPr="00670A1A">
        <w:t xml:space="preserve">Media de absolvire a </w:t>
      </w:r>
      <w:r w:rsidR="00F1238A">
        <w:t xml:space="preserve">semestrului I / </w:t>
      </w:r>
      <w:r w:rsidRPr="00670A1A">
        <w:t>anului şcolar</w:t>
      </w:r>
      <w:r w:rsidR="001613BD">
        <w:t xml:space="preserve"> </w:t>
      </w:r>
      <w:r w:rsidR="001613BD">
        <w:tab/>
      </w:r>
      <w:r w:rsidR="00F1238A">
        <w:tab/>
      </w:r>
      <w:r w:rsidRPr="00670A1A">
        <w:t>_____________</w:t>
      </w:r>
    </w:p>
    <w:p w:rsidR="00445663" w:rsidRDefault="00445663" w:rsidP="00670A1A">
      <w:pPr>
        <w:ind w:firstLine="708"/>
      </w:pPr>
      <w:r w:rsidRPr="00670A1A">
        <w:t>Media la purtare</w:t>
      </w:r>
      <w:r w:rsidRPr="00670A1A">
        <w:tab/>
      </w:r>
      <w:r w:rsidRPr="00670A1A">
        <w:tab/>
      </w:r>
      <w:r w:rsidR="001613BD">
        <w:tab/>
      </w:r>
      <w:r w:rsidR="001613BD">
        <w:tab/>
      </w:r>
      <w:r w:rsidR="00670A1A">
        <w:tab/>
      </w:r>
      <w:r w:rsidR="00F1238A">
        <w:tab/>
      </w:r>
      <w:r w:rsidR="00A3570C" w:rsidRPr="00670A1A">
        <w:t>_</w:t>
      </w:r>
      <w:r w:rsidRPr="00670A1A">
        <w:t>____________</w:t>
      </w:r>
    </w:p>
    <w:p w:rsidR="001613BD" w:rsidRPr="00670A1A" w:rsidRDefault="001613BD" w:rsidP="00625172"/>
    <w:p w:rsidR="00445663" w:rsidRPr="00670A1A" w:rsidRDefault="00445663" w:rsidP="00670A1A">
      <w:r w:rsidRPr="00670A1A">
        <w:t>Data</w:t>
      </w:r>
      <w:r w:rsidRPr="00670A1A">
        <w:tab/>
      </w:r>
      <w:r w:rsidRPr="00670A1A">
        <w:tab/>
      </w:r>
      <w:r w:rsidRPr="00670A1A">
        <w:tab/>
      </w:r>
      <w:r w:rsidRPr="00670A1A">
        <w:tab/>
      </w:r>
      <w:r w:rsidRPr="00670A1A">
        <w:tab/>
      </w:r>
      <w:r w:rsidR="00A3570C" w:rsidRPr="00670A1A">
        <w:t xml:space="preserve">  </w:t>
      </w:r>
      <w:r w:rsidR="00CA2C84">
        <w:tab/>
      </w:r>
      <w:r w:rsidR="00CA2C84">
        <w:tab/>
      </w:r>
      <w:r w:rsidR="00CA2C84">
        <w:tab/>
      </w:r>
      <w:r w:rsidR="00CA2C84">
        <w:tab/>
      </w:r>
      <w:r w:rsidRPr="00670A1A">
        <w:t>Semnătura</w:t>
      </w:r>
    </w:p>
    <w:p w:rsidR="007A2F8D" w:rsidRPr="00D504B5" w:rsidRDefault="00445663" w:rsidP="00670A1A">
      <w:pPr>
        <w:rPr>
          <w:sz w:val="18"/>
          <w:szCs w:val="18"/>
        </w:rPr>
      </w:pPr>
      <w:r w:rsidRPr="00D504B5">
        <w:rPr>
          <w:sz w:val="18"/>
          <w:szCs w:val="18"/>
        </w:rPr>
        <w:t>___________________</w:t>
      </w:r>
      <w:r w:rsidRPr="00D504B5">
        <w:rPr>
          <w:sz w:val="18"/>
          <w:szCs w:val="18"/>
        </w:rPr>
        <w:tab/>
      </w:r>
      <w:r w:rsidRPr="00D504B5">
        <w:rPr>
          <w:sz w:val="18"/>
          <w:szCs w:val="18"/>
        </w:rPr>
        <w:tab/>
      </w:r>
      <w:r w:rsidRPr="00D504B5">
        <w:rPr>
          <w:sz w:val="18"/>
          <w:szCs w:val="18"/>
        </w:rPr>
        <w:tab/>
      </w:r>
      <w:r w:rsidRPr="00D504B5">
        <w:rPr>
          <w:sz w:val="18"/>
          <w:szCs w:val="18"/>
        </w:rPr>
        <w:tab/>
      </w:r>
      <w:r w:rsidRPr="00D504B5">
        <w:rPr>
          <w:sz w:val="18"/>
          <w:szCs w:val="18"/>
        </w:rPr>
        <w:tab/>
      </w:r>
      <w:r w:rsidRPr="00D504B5">
        <w:rPr>
          <w:sz w:val="18"/>
          <w:szCs w:val="18"/>
        </w:rPr>
        <w:tab/>
        <w:t xml:space="preserve">   </w:t>
      </w:r>
      <w:r w:rsidR="00CA2C84">
        <w:rPr>
          <w:sz w:val="18"/>
          <w:szCs w:val="18"/>
        </w:rPr>
        <w:tab/>
      </w:r>
      <w:r w:rsidRPr="00D504B5">
        <w:rPr>
          <w:sz w:val="18"/>
          <w:szCs w:val="18"/>
        </w:rPr>
        <w:t>_________________</w:t>
      </w:r>
    </w:p>
    <w:p w:rsidR="00CA2C84" w:rsidRDefault="00CA2C84" w:rsidP="00A870F7">
      <w:pPr>
        <w:ind w:left="7080" w:hanging="7080"/>
        <w:rPr>
          <w:b/>
          <w:sz w:val="20"/>
          <w:szCs w:val="20"/>
        </w:rPr>
      </w:pPr>
    </w:p>
    <w:p w:rsidR="00A870F7" w:rsidRDefault="00A870F7" w:rsidP="00D00E4B">
      <w:pPr>
        <w:ind w:left="7080" w:hanging="4200"/>
        <w:rPr>
          <w:b/>
          <w:sz w:val="20"/>
          <w:szCs w:val="20"/>
        </w:rPr>
      </w:pPr>
      <w:r w:rsidRPr="00D034B0">
        <w:rPr>
          <w:b/>
          <w:sz w:val="20"/>
          <w:szCs w:val="20"/>
        </w:rPr>
        <w:t xml:space="preserve">Avizul unităţii şcolare </w:t>
      </w:r>
    </w:p>
    <w:p w:rsidR="00A870F7" w:rsidRPr="00D034B0" w:rsidRDefault="00A870F7" w:rsidP="00D00E4B">
      <w:pPr>
        <w:ind w:left="2160" w:firstLine="720"/>
        <w:rPr>
          <w:b/>
          <w:sz w:val="20"/>
          <w:szCs w:val="20"/>
        </w:rPr>
      </w:pPr>
      <w:r w:rsidRPr="00D034B0">
        <w:rPr>
          <w:b/>
          <w:sz w:val="20"/>
          <w:szCs w:val="20"/>
        </w:rPr>
        <w:t xml:space="preserve">C.A din </w:t>
      </w:r>
      <w:r>
        <w:rPr>
          <w:b/>
          <w:sz w:val="20"/>
          <w:szCs w:val="20"/>
        </w:rPr>
        <w:t xml:space="preserve"> d</w:t>
      </w:r>
      <w:r w:rsidR="003B1BD4">
        <w:rPr>
          <w:b/>
          <w:sz w:val="20"/>
          <w:szCs w:val="20"/>
        </w:rPr>
        <w:t>ata _________</w:t>
      </w:r>
      <w:r w:rsidR="003B1BD4">
        <w:rPr>
          <w:b/>
          <w:sz w:val="20"/>
          <w:szCs w:val="20"/>
        </w:rPr>
        <w:tab/>
      </w:r>
      <w:r w:rsidR="003B1BD4">
        <w:rPr>
          <w:b/>
          <w:sz w:val="20"/>
          <w:szCs w:val="20"/>
        </w:rPr>
        <w:tab/>
        <w:t xml:space="preserve">                                                      </w:t>
      </w:r>
    </w:p>
    <w:p w:rsidR="00DC7565" w:rsidRDefault="00DC7565" w:rsidP="001613BD"/>
    <w:p w:rsidR="00625172" w:rsidRDefault="00625172" w:rsidP="001613BD"/>
    <w:p w:rsidR="00A10C75" w:rsidRDefault="00A10C75" w:rsidP="00A10C75">
      <w:pPr>
        <w:rPr>
          <w:rFonts w:ascii="Arial" w:hAnsi="Arial" w:cs="Arial"/>
          <w:i/>
          <w:sz w:val="18"/>
          <w:szCs w:val="18"/>
        </w:rPr>
      </w:pPr>
    </w:p>
    <w:p w:rsidR="00A10C75" w:rsidRDefault="00A10C75" w:rsidP="00A10C75">
      <w:pPr>
        <w:rPr>
          <w:rFonts w:ascii="Arial" w:hAnsi="Arial" w:cs="Arial"/>
          <w:i/>
          <w:sz w:val="18"/>
          <w:szCs w:val="18"/>
        </w:rPr>
      </w:pPr>
    </w:p>
    <w:p w:rsidR="00A10C75" w:rsidRDefault="00A10C75" w:rsidP="00A10C75">
      <w:pPr>
        <w:rPr>
          <w:rFonts w:ascii="Arial" w:hAnsi="Arial" w:cs="Arial"/>
          <w:i/>
          <w:sz w:val="18"/>
          <w:szCs w:val="18"/>
        </w:rPr>
      </w:pPr>
      <w:r w:rsidRPr="00341BB1">
        <w:rPr>
          <w:rFonts w:ascii="Arial" w:hAnsi="Arial" w:cs="Arial"/>
          <w:i/>
          <w:sz w:val="18"/>
          <w:szCs w:val="18"/>
        </w:rPr>
        <w:t>Conf.Art.</w:t>
      </w:r>
      <w:r>
        <w:rPr>
          <w:rFonts w:ascii="Arial" w:hAnsi="Arial" w:cs="Arial"/>
          <w:i/>
          <w:sz w:val="18"/>
          <w:szCs w:val="18"/>
        </w:rPr>
        <w:t xml:space="preserve">137, 138, 139, 140, 141, 142, 143, 144, 145, 147, 148, 149  din Ordinul </w:t>
      </w:r>
      <w:r w:rsidRPr="00341BB1">
        <w:rPr>
          <w:rFonts w:ascii="Arial" w:hAnsi="Arial" w:cs="Arial"/>
          <w:i/>
          <w:sz w:val="18"/>
          <w:szCs w:val="18"/>
        </w:rPr>
        <w:t xml:space="preserve"> </w:t>
      </w:r>
      <w:r w:rsidR="001676C7">
        <w:rPr>
          <w:rFonts w:ascii="Arial" w:hAnsi="Arial" w:cs="Arial"/>
          <w:i/>
          <w:sz w:val="18"/>
          <w:szCs w:val="18"/>
        </w:rPr>
        <w:t>4183</w:t>
      </w:r>
      <w:r>
        <w:rPr>
          <w:rFonts w:ascii="Arial" w:hAnsi="Arial" w:cs="Arial"/>
          <w:i/>
          <w:sz w:val="18"/>
          <w:szCs w:val="18"/>
        </w:rPr>
        <w:t>/</w:t>
      </w:r>
      <w:r w:rsidR="001676C7">
        <w:rPr>
          <w:rFonts w:ascii="Arial" w:hAnsi="Arial" w:cs="Arial"/>
          <w:i/>
          <w:sz w:val="18"/>
          <w:szCs w:val="18"/>
        </w:rPr>
        <w:t>04</w:t>
      </w:r>
      <w:r>
        <w:rPr>
          <w:rFonts w:ascii="Arial" w:hAnsi="Arial" w:cs="Arial"/>
          <w:i/>
          <w:sz w:val="18"/>
          <w:szCs w:val="18"/>
        </w:rPr>
        <w:t>.0</w:t>
      </w:r>
      <w:r w:rsidR="001676C7">
        <w:rPr>
          <w:rFonts w:ascii="Arial" w:hAnsi="Arial" w:cs="Arial"/>
          <w:i/>
          <w:sz w:val="18"/>
          <w:szCs w:val="18"/>
        </w:rPr>
        <w:t>7</w:t>
      </w:r>
      <w:r>
        <w:rPr>
          <w:rFonts w:ascii="Arial" w:hAnsi="Arial" w:cs="Arial"/>
          <w:i/>
          <w:sz w:val="18"/>
          <w:szCs w:val="18"/>
        </w:rPr>
        <w:t>.202</w:t>
      </w:r>
      <w:r w:rsidR="001676C7">
        <w:rPr>
          <w:rFonts w:ascii="Arial" w:hAnsi="Arial" w:cs="Arial"/>
          <w:i/>
          <w:sz w:val="18"/>
          <w:szCs w:val="18"/>
        </w:rPr>
        <w:t>2</w:t>
      </w:r>
      <w:bookmarkStart w:id="0" w:name="_GoBack"/>
      <w:bookmarkEnd w:id="0"/>
      <w:r>
        <w:rPr>
          <w:rFonts w:ascii="Arial" w:hAnsi="Arial" w:cs="Arial"/>
          <w:i/>
          <w:sz w:val="18"/>
          <w:szCs w:val="18"/>
        </w:rPr>
        <w:t xml:space="preserve"> -</w:t>
      </w:r>
      <w:r w:rsidRPr="00341BB1">
        <w:rPr>
          <w:rFonts w:ascii="Arial" w:hAnsi="Arial" w:cs="Arial"/>
          <w:i/>
          <w:sz w:val="18"/>
          <w:szCs w:val="18"/>
        </w:rPr>
        <w:t xml:space="preserve"> </w:t>
      </w:r>
      <w:r w:rsidRPr="00341BB1">
        <w:rPr>
          <w:rFonts w:ascii="Arial" w:hAnsi="Arial" w:cs="Arial"/>
          <w:i/>
          <w:sz w:val="18"/>
          <w:szCs w:val="18"/>
          <w:lang w:eastAsia="ro-RO"/>
        </w:rPr>
        <w:t xml:space="preserve">Regulamentul  cadru de organizare şi funcţionare a unităţilor de învăţământ preuniversitar </w:t>
      </w:r>
      <w:r w:rsidRPr="00341BB1">
        <w:rPr>
          <w:rFonts w:ascii="Arial" w:hAnsi="Arial" w:cs="Arial"/>
          <w:i/>
          <w:sz w:val="18"/>
          <w:szCs w:val="18"/>
        </w:rPr>
        <w:t xml:space="preserve">cu modificările şi </w:t>
      </w:r>
      <w:r>
        <w:rPr>
          <w:rFonts w:ascii="Arial" w:hAnsi="Arial" w:cs="Arial"/>
          <w:i/>
          <w:sz w:val="18"/>
          <w:szCs w:val="18"/>
        </w:rPr>
        <w:t>completările ulterioare.</w:t>
      </w:r>
    </w:p>
    <w:p w:rsidR="00A10C75" w:rsidRPr="00975790" w:rsidRDefault="00A10C75" w:rsidP="00A10C75">
      <w:pPr>
        <w:rPr>
          <w:rFonts w:ascii="Arial" w:hAnsi="Arial" w:cs="Arial"/>
          <w:i/>
          <w:sz w:val="18"/>
          <w:szCs w:val="18"/>
        </w:rPr>
      </w:pPr>
    </w:p>
    <w:p w:rsidR="001613BD" w:rsidRDefault="00553BE8" w:rsidP="00553BE8">
      <w:r>
        <w:tab/>
      </w:r>
      <w:r>
        <w:tab/>
      </w:r>
    </w:p>
    <w:p w:rsidR="00625172" w:rsidRDefault="00A870F7" w:rsidP="00C41ADA">
      <w:pPr>
        <w:ind w:left="2160" w:firstLine="72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DIRECTOR, </w:t>
      </w:r>
    </w:p>
    <w:p w:rsidR="00C41ADA" w:rsidRPr="00093BC7" w:rsidRDefault="00C41ADA" w:rsidP="00C41ADA">
      <w:pPr>
        <w:ind w:left="2160" w:firstLine="720"/>
      </w:pPr>
      <w:r>
        <w:rPr>
          <w:b/>
          <w:sz w:val="20"/>
          <w:szCs w:val="20"/>
        </w:rPr>
        <w:t>Prof. Carmen Cerasela Bociu</w:t>
      </w:r>
    </w:p>
    <w:sectPr w:rsidR="00C41ADA" w:rsidRPr="00093BC7" w:rsidSect="00625172">
      <w:type w:val="continuous"/>
      <w:pgSz w:w="12240" w:h="15840"/>
      <w:pgMar w:top="1418" w:right="1418" w:bottom="6" w:left="1418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7F98" w:rsidRDefault="00337F98">
      <w:r>
        <w:separator/>
      </w:r>
    </w:p>
  </w:endnote>
  <w:endnote w:type="continuationSeparator" w:id="0">
    <w:p w:rsidR="00337F98" w:rsidRDefault="00337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1DD2" w:rsidRPr="00B11DD2" w:rsidRDefault="009F018B" w:rsidP="009F018B">
    <w:pPr>
      <w:pStyle w:val="Footer"/>
      <w:tabs>
        <w:tab w:val="clear" w:pos="4320"/>
        <w:tab w:val="clear" w:pos="8640"/>
        <w:tab w:val="center" w:pos="4500"/>
        <w:tab w:val="right" w:pos="9000"/>
      </w:tabs>
      <w:rPr>
        <w:sz w:val="20"/>
        <w:szCs w:val="20"/>
      </w:rPr>
    </w:pPr>
    <w:r>
      <w:rPr>
        <w:sz w:val="20"/>
        <w:szCs w:val="20"/>
        <w:lang w:val="it-IT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7F98" w:rsidRDefault="00337F98">
      <w:r>
        <w:separator/>
      </w:r>
    </w:p>
  </w:footnote>
  <w:footnote w:type="continuationSeparator" w:id="0">
    <w:p w:rsidR="00337F98" w:rsidRDefault="00337F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3BC7" w:rsidRDefault="00B52B74" w:rsidP="00093BC7">
    <w:pPr>
      <w:pStyle w:val="Header"/>
      <w:tabs>
        <w:tab w:val="clear" w:pos="4320"/>
        <w:tab w:val="clear" w:pos="8640"/>
      </w:tabs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noProof/>
        <w:sz w:val="20"/>
        <w:szCs w:val="20"/>
        <w:lang w:eastAsia="ro-RO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800100</wp:posOffset>
              </wp:positionH>
              <wp:positionV relativeFrom="paragraph">
                <wp:posOffset>605790</wp:posOffset>
              </wp:positionV>
              <wp:extent cx="4800600" cy="457200"/>
              <wp:effectExtent l="0" t="0" r="0" b="3810"/>
              <wp:wrapNone/>
              <wp:docPr id="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80E69" w:rsidRPr="00FD48A3" w:rsidRDefault="00580E69" w:rsidP="00580E69">
                          <w:pPr>
                            <w:rPr>
                              <w:b/>
                              <w:color w:val="808080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63pt;margin-top:47.7pt;width:378pt;height:3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" filled="f" stroked="f">
              <v:textbox>
                <w:txbxContent>
                  <w:p w:rsidR="00580E69" w:rsidRPr="00FD48A3" w:rsidRDefault="00580E69" w:rsidP="00580E69">
                    <w:pPr>
                      <w:rPr>
                        <w:b/>
                        <w:color w:val="808080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975BEF" w:rsidRDefault="00975BEF" w:rsidP="00975BEF">
    <w:pPr>
      <w:pStyle w:val="Header"/>
      <w:tabs>
        <w:tab w:val="left" w:pos="8550"/>
        <w:tab w:val="left" w:pos="9090"/>
      </w:tabs>
      <w:ind w:left="-360"/>
    </w:pPr>
    <w:r>
      <w:rPr>
        <w:noProof/>
        <w:lang w:eastAsia="ro-RO"/>
      </w:rPr>
      <w:drawing>
        <wp:inline distT="0" distB="0" distL="0" distR="0" wp14:anchorId="09F2C4B7" wp14:editId="41715B4D">
          <wp:extent cx="2058621" cy="845389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oisil head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8346" cy="8452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</w:t>
    </w:r>
    <w:r>
      <w:rPr>
        <w:noProof/>
        <w:lang w:eastAsia="ro-RO"/>
      </w:rPr>
      <w:drawing>
        <wp:inline distT="0" distB="0" distL="0" distR="0" wp14:anchorId="34C86301" wp14:editId="068AE287">
          <wp:extent cx="2609850" cy="866062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oisil footer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13500" cy="8672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B4452" w:rsidRDefault="001B4452" w:rsidP="001B4452">
    <w:pPr>
      <w:pStyle w:val="Header"/>
      <w:tabs>
        <w:tab w:val="clear" w:pos="4320"/>
        <w:tab w:val="clear" w:pos="8640"/>
      </w:tabs>
      <w:rPr>
        <w:rFonts w:ascii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removeDateAndTim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663"/>
    <w:rsid w:val="00023DD2"/>
    <w:rsid w:val="000568A8"/>
    <w:rsid w:val="00093BC7"/>
    <w:rsid w:val="000C283C"/>
    <w:rsid w:val="000C63FB"/>
    <w:rsid w:val="000D5228"/>
    <w:rsid w:val="000E6759"/>
    <w:rsid w:val="00125FB7"/>
    <w:rsid w:val="0016000B"/>
    <w:rsid w:val="001613BD"/>
    <w:rsid w:val="00165729"/>
    <w:rsid w:val="001676C7"/>
    <w:rsid w:val="00191DF9"/>
    <w:rsid w:val="001B4452"/>
    <w:rsid w:val="001C6A1A"/>
    <w:rsid w:val="001F0C96"/>
    <w:rsid w:val="0023059E"/>
    <w:rsid w:val="00277A41"/>
    <w:rsid w:val="0028105A"/>
    <w:rsid w:val="00291D73"/>
    <w:rsid w:val="002B1B58"/>
    <w:rsid w:val="002B7749"/>
    <w:rsid w:val="002F7E8C"/>
    <w:rsid w:val="00337F98"/>
    <w:rsid w:val="00377326"/>
    <w:rsid w:val="003B1BD4"/>
    <w:rsid w:val="003B30BE"/>
    <w:rsid w:val="003C1B36"/>
    <w:rsid w:val="003D45F1"/>
    <w:rsid w:val="003F0C0F"/>
    <w:rsid w:val="00445663"/>
    <w:rsid w:val="004827B5"/>
    <w:rsid w:val="004A0307"/>
    <w:rsid w:val="004A29BF"/>
    <w:rsid w:val="004C7B6F"/>
    <w:rsid w:val="004D18DF"/>
    <w:rsid w:val="004D5823"/>
    <w:rsid w:val="005147B3"/>
    <w:rsid w:val="00516255"/>
    <w:rsid w:val="00534EDD"/>
    <w:rsid w:val="00553BE8"/>
    <w:rsid w:val="00580E69"/>
    <w:rsid w:val="00591730"/>
    <w:rsid w:val="00625172"/>
    <w:rsid w:val="00670A1A"/>
    <w:rsid w:val="00690C28"/>
    <w:rsid w:val="006979B1"/>
    <w:rsid w:val="006E471D"/>
    <w:rsid w:val="00712FF0"/>
    <w:rsid w:val="007243C9"/>
    <w:rsid w:val="007523E6"/>
    <w:rsid w:val="00797CBC"/>
    <w:rsid w:val="007A2F8D"/>
    <w:rsid w:val="007B3889"/>
    <w:rsid w:val="007E0882"/>
    <w:rsid w:val="007F385B"/>
    <w:rsid w:val="00832D10"/>
    <w:rsid w:val="00834386"/>
    <w:rsid w:val="0084543D"/>
    <w:rsid w:val="00887D80"/>
    <w:rsid w:val="008929FE"/>
    <w:rsid w:val="008B1587"/>
    <w:rsid w:val="008E7BB4"/>
    <w:rsid w:val="00937797"/>
    <w:rsid w:val="009526BE"/>
    <w:rsid w:val="00975BEF"/>
    <w:rsid w:val="0098658A"/>
    <w:rsid w:val="009A2643"/>
    <w:rsid w:val="009A7666"/>
    <w:rsid w:val="009F018B"/>
    <w:rsid w:val="00A10C75"/>
    <w:rsid w:val="00A11CA9"/>
    <w:rsid w:val="00A3570C"/>
    <w:rsid w:val="00A870F7"/>
    <w:rsid w:val="00AC153C"/>
    <w:rsid w:val="00B0708D"/>
    <w:rsid w:val="00B11DD2"/>
    <w:rsid w:val="00B52B74"/>
    <w:rsid w:val="00B55875"/>
    <w:rsid w:val="00C14F75"/>
    <w:rsid w:val="00C41ADA"/>
    <w:rsid w:val="00C57E27"/>
    <w:rsid w:val="00C81E2F"/>
    <w:rsid w:val="00C97730"/>
    <w:rsid w:val="00CA2C84"/>
    <w:rsid w:val="00CB342B"/>
    <w:rsid w:val="00CC13E9"/>
    <w:rsid w:val="00D00E4B"/>
    <w:rsid w:val="00D40208"/>
    <w:rsid w:val="00D504B5"/>
    <w:rsid w:val="00D567EB"/>
    <w:rsid w:val="00DA425E"/>
    <w:rsid w:val="00DA6D60"/>
    <w:rsid w:val="00DC7565"/>
    <w:rsid w:val="00E2276E"/>
    <w:rsid w:val="00E340C9"/>
    <w:rsid w:val="00E450D0"/>
    <w:rsid w:val="00E615F8"/>
    <w:rsid w:val="00E941BB"/>
    <w:rsid w:val="00E95032"/>
    <w:rsid w:val="00ED4818"/>
    <w:rsid w:val="00EE0E7A"/>
    <w:rsid w:val="00F02DD8"/>
    <w:rsid w:val="00F1238A"/>
    <w:rsid w:val="00F1594C"/>
    <w:rsid w:val="00F503FA"/>
    <w:rsid w:val="00FC628B"/>
    <w:rsid w:val="00FE349C"/>
    <w:rsid w:val="00FF7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3779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37797"/>
    <w:pPr>
      <w:tabs>
        <w:tab w:val="center" w:pos="4320"/>
        <w:tab w:val="right" w:pos="8640"/>
      </w:tabs>
    </w:pPr>
  </w:style>
  <w:style w:type="character" w:styleId="Hyperlink">
    <w:name w:val="Hyperlink"/>
    <w:rsid w:val="00B11DD2"/>
    <w:rPr>
      <w:color w:val="0000FF"/>
      <w:u w:val="single"/>
    </w:rPr>
  </w:style>
  <w:style w:type="character" w:styleId="PageNumber">
    <w:name w:val="page number"/>
    <w:basedOn w:val="DefaultParagraphFont"/>
    <w:rsid w:val="007A2F8D"/>
  </w:style>
  <w:style w:type="paragraph" w:styleId="BalloonText">
    <w:name w:val="Balloon Text"/>
    <w:basedOn w:val="Normal"/>
    <w:link w:val="BalloonTextChar"/>
    <w:rsid w:val="00B52B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52B74"/>
    <w:rPr>
      <w:rFonts w:ascii="Tahoma" w:hAnsi="Tahoma" w:cs="Tahoma"/>
      <w:sz w:val="16"/>
      <w:szCs w:val="16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75BEF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3779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37797"/>
    <w:pPr>
      <w:tabs>
        <w:tab w:val="center" w:pos="4320"/>
        <w:tab w:val="right" w:pos="8640"/>
      </w:tabs>
    </w:pPr>
  </w:style>
  <w:style w:type="character" w:styleId="Hyperlink">
    <w:name w:val="Hyperlink"/>
    <w:rsid w:val="00B11DD2"/>
    <w:rPr>
      <w:color w:val="0000FF"/>
      <w:u w:val="single"/>
    </w:rPr>
  </w:style>
  <w:style w:type="character" w:styleId="PageNumber">
    <w:name w:val="page number"/>
    <w:basedOn w:val="DefaultParagraphFont"/>
    <w:rsid w:val="007A2F8D"/>
  </w:style>
  <w:style w:type="paragraph" w:styleId="BalloonText">
    <w:name w:val="Balloon Text"/>
    <w:basedOn w:val="Normal"/>
    <w:link w:val="BalloonTextChar"/>
    <w:rsid w:val="00B52B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52B74"/>
    <w:rPr>
      <w:rFonts w:ascii="Tahoma" w:hAnsi="Tahoma" w:cs="Tahoma"/>
      <w:sz w:val="16"/>
      <w:szCs w:val="16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75BEF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42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65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sablon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sablon</Template>
  <TotalTime>0</TotalTime>
  <Pages>1</Pages>
  <Words>231</Words>
  <Characters>1345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Nr…………………</vt:lpstr>
      <vt:lpstr>Nr…………………</vt:lpstr>
    </vt:vector>
  </TitlesOfParts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Nr…………………</dc:title>
  <dc:creator/>
  <cp:lastModifiedBy/>
  <cp:revision>1</cp:revision>
  <cp:lastPrinted>2014-04-15T08:15:00Z</cp:lastPrinted>
  <dcterms:created xsi:type="dcterms:W3CDTF">2022-05-23T07:59:00Z</dcterms:created>
  <dcterms:modified xsi:type="dcterms:W3CDTF">2022-10-11T12:52:00Z</dcterms:modified>
</cp:coreProperties>
</file>